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07B" w:rsidRPr="0013674F" w:rsidRDefault="00B4507B" w:rsidP="005F544B">
      <w:pPr>
        <w:tabs>
          <w:tab w:val="left" w:pos="7112"/>
        </w:tabs>
        <w:bidi/>
        <w:spacing w:line="360" w:lineRule="auto"/>
        <w:rPr>
          <w:rFonts w:ascii="Arial" w:hAnsi="Arial"/>
          <w:sz w:val="32"/>
          <w:szCs w:val="32"/>
          <w:lang w:eastAsia="ar-SA" w:bidi="ar-LB"/>
        </w:rPr>
      </w:pPr>
    </w:p>
    <w:p w:rsidR="0046184B" w:rsidRDefault="006418A7" w:rsidP="00AE5FC9">
      <w:pPr>
        <w:tabs>
          <w:tab w:val="left" w:pos="7112"/>
        </w:tabs>
        <w:bidi/>
        <w:spacing w:line="360" w:lineRule="auto"/>
        <w:jc w:val="right"/>
        <w:rPr>
          <w:rFonts w:asciiTheme="majorBidi" w:hAnsiTheme="majorBidi" w:cstheme="majorBidi"/>
          <w:sz w:val="32"/>
          <w:szCs w:val="32"/>
          <w:lang w:eastAsia="ar-SA" w:bidi="ar-LB"/>
        </w:rPr>
      </w:pPr>
      <w:r w:rsidRPr="0013674F">
        <w:rPr>
          <w:rFonts w:asciiTheme="majorBidi" w:hAnsiTheme="majorBidi" w:cstheme="majorBidi"/>
          <w:sz w:val="32"/>
          <w:szCs w:val="32"/>
          <w:rtl/>
          <w:lang w:eastAsia="ar-SA"/>
        </w:rPr>
        <w:t xml:space="preserve">بيروت </w:t>
      </w:r>
      <w:r w:rsidR="00A03477" w:rsidRPr="0013674F">
        <w:rPr>
          <w:rFonts w:asciiTheme="majorBidi" w:hAnsiTheme="majorBidi" w:cstheme="majorBidi"/>
          <w:sz w:val="32"/>
          <w:szCs w:val="32"/>
          <w:rtl/>
          <w:lang w:eastAsia="ar-SA"/>
        </w:rPr>
        <w:t>ف</w:t>
      </w:r>
      <w:r w:rsidR="00A03477" w:rsidRPr="0013674F">
        <w:rPr>
          <w:rFonts w:asciiTheme="majorBidi" w:hAnsiTheme="majorBidi" w:cstheme="majorBidi"/>
          <w:sz w:val="32"/>
          <w:szCs w:val="32"/>
          <w:rtl/>
          <w:lang w:eastAsia="ar-SA" w:bidi="ar-LB"/>
        </w:rPr>
        <w:t>ي</w:t>
      </w:r>
      <w:r w:rsidR="001D5FA6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</w:t>
      </w:r>
      <w:r w:rsidR="00F42AAE">
        <w:rPr>
          <w:rFonts w:asciiTheme="majorBidi" w:hAnsiTheme="majorBidi" w:cstheme="majorBidi"/>
          <w:sz w:val="32"/>
          <w:szCs w:val="32"/>
          <w:lang w:eastAsia="ar-SA" w:bidi="ar-LB"/>
        </w:rPr>
        <w:t>3</w:t>
      </w:r>
      <w:r w:rsidR="00AE5FC9">
        <w:rPr>
          <w:rFonts w:asciiTheme="majorBidi" w:hAnsiTheme="majorBidi" w:cstheme="majorBidi"/>
          <w:sz w:val="32"/>
          <w:szCs w:val="32"/>
          <w:lang w:eastAsia="ar-SA" w:bidi="ar-LB"/>
        </w:rPr>
        <w:t>1</w:t>
      </w:r>
      <w:r w:rsidR="000373ED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</w:t>
      </w:r>
      <w:r w:rsidR="001D5FA6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كانون الثاني</w:t>
      </w:r>
      <w:r w:rsidR="0044032A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</w:t>
      </w:r>
      <w:r w:rsidR="001D5FA6">
        <w:rPr>
          <w:rFonts w:asciiTheme="majorBidi" w:hAnsiTheme="majorBidi" w:cstheme="majorBidi"/>
          <w:sz w:val="32"/>
          <w:szCs w:val="32"/>
          <w:lang w:eastAsia="ar-SA" w:bidi="ar-LB"/>
        </w:rPr>
        <w:t>2023</w:t>
      </w:r>
    </w:p>
    <w:p w:rsidR="00C424C6" w:rsidRPr="0013674F" w:rsidRDefault="00C424C6" w:rsidP="00C424C6">
      <w:pPr>
        <w:tabs>
          <w:tab w:val="left" w:pos="7112"/>
        </w:tabs>
        <w:bidi/>
        <w:spacing w:line="360" w:lineRule="auto"/>
        <w:jc w:val="right"/>
        <w:rPr>
          <w:rFonts w:asciiTheme="majorBidi" w:hAnsiTheme="majorBidi" w:cstheme="majorBidi"/>
          <w:sz w:val="32"/>
          <w:szCs w:val="32"/>
          <w:lang w:eastAsia="ar-SA" w:bidi="ar-LB"/>
        </w:rPr>
      </w:pPr>
    </w:p>
    <w:p w:rsidR="0005484A" w:rsidRPr="0013674F" w:rsidRDefault="0005484A" w:rsidP="0005484A">
      <w:pPr>
        <w:bidi/>
        <w:rPr>
          <w:rFonts w:asciiTheme="majorBidi" w:hAnsiTheme="majorBidi" w:cstheme="majorBidi"/>
          <w:sz w:val="32"/>
          <w:szCs w:val="32"/>
          <w:rtl/>
          <w:lang w:eastAsia="ar-SA" w:bidi="ar-LB"/>
        </w:rPr>
      </w:pPr>
    </w:p>
    <w:p w:rsidR="00FF4A71" w:rsidRPr="0013674F" w:rsidRDefault="00267B68" w:rsidP="00267B68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eastAsia="ar-SA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eastAsia="ar-SA"/>
        </w:rPr>
        <w:t xml:space="preserve">بيان صادر عن </w:t>
      </w:r>
      <w:r w:rsidR="00DD1C19" w:rsidRPr="0013674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eastAsia="ar-SA"/>
        </w:rPr>
        <w:t>مصرف لبنان</w:t>
      </w:r>
    </w:p>
    <w:p w:rsidR="00DD1C19" w:rsidRPr="0013674F" w:rsidRDefault="00DD1C19" w:rsidP="00DD1C19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eastAsia="ar-SA"/>
        </w:rPr>
      </w:pPr>
    </w:p>
    <w:p w:rsidR="00DD1C19" w:rsidRPr="0013674F" w:rsidRDefault="00267B68" w:rsidP="00AE5FC9">
      <w:p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  <w:lang w:eastAsia="ar-SA"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eastAsia="ar-SA"/>
        </w:rPr>
        <w:t xml:space="preserve">بلغ </w:t>
      </w:r>
      <w:r w:rsidR="00A9785C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حجم التداول على منصة </w:t>
      </w:r>
      <w:r w:rsidR="00DD1C19" w:rsidRPr="0013674F">
        <w:rPr>
          <w:rFonts w:asciiTheme="majorBidi" w:hAnsiTheme="majorBidi" w:cstheme="majorBidi"/>
          <w:sz w:val="32"/>
          <w:szCs w:val="32"/>
          <w:rtl/>
          <w:lang w:eastAsia="ar-SA"/>
        </w:rPr>
        <w:t>"</w:t>
      </w:r>
      <w:proofErr w:type="spellStart"/>
      <w:r w:rsidR="00DD1C19" w:rsidRPr="0013674F">
        <w:rPr>
          <w:rFonts w:asciiTheme="majorBidi" w:hAnsiTheme="majorBidi" w:cstheme="majorBidi"/>
          <w:sz w:val="32"/>
          <w:szCs w:val="32"/>
          <w:lang w:eastAsia="ar-SA"/>
        </w:rPr>
        <w:t>Sayrafa</w:t>
      </w:r>
      <w:proofErr w:type="spellEnd"/>
      <w:r w:rsidR="00DD1C19" w:rsidRPr="0013674F">
        <w:rPr>
          <w:rFonts w:asciiTheme="majorBidi" w:hAnsiTheme="majorBidi" w:cstheme="majorBidi"/>
          <w:sz w:val="32"/>
          <w:szCs w:val="32"/>
          <w:rtl/>
          <w:lang w:eastAsia="ar-SA" w:bidi="ar-LB"/>
        </w:rPr>
        <w:t>"</w:t>
      </w:r>
      <w:r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لهذا اليوم</w:t>
      </w:r>
      <w:r w:rsidR="000106D0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/</w:t>
      </w:r>
      <w:r w:rsidR="00AE5FC9">
        <w:rPr>
          <w:rFonts w:asciiTheme="majorBidi" w:hAnsiTheme="majorBidi" w:cstheme="majorBidi"/>
          <w:sz w:val="32"/>
          <w:szCs w:val="32"/>
          <w:lang w:eastAsia="ar-SA" w:bidi="ar-LB"/>
        </w:rPr>
        <w:t>47</w:t>
      </w:r>
      <w:r w:rsidR="000106D0">
        <w:rPr>
          <w:rFonts w:asciiTheme="majorBidi" w:hAnsiTheme="majorBidi" w:cstheme="majorBidi"/>
          <w:sz w:val="32"/>
          <w:szCs w:val="32"/>
          <w:lang w:eastAsia="ar-SA" w:bidi="ar-LB"/>
        </w:rPr>
        <w:t>,</w:t>
      </w:r>
      <w:r w:rsidR="002232F9">
        <w:rPr>
          <w:rFonts w:asciiTheme="majorBidi" w:hAnsiTheme="majorBidi" w:cstheme="majorBidi"/>
          <w:sz w:val="32"/>
          <w:szCs w:val="32"/>
          <w:lang w:eastAsia="ar-SA" w:bidi="ar-LB"/>
        </w:rPr>
        <w:t>0</w:t>
      </w:r>
      <w:r w:rsidR="00D33AC6">
        <w:rPr>
          <w:rFonts w:asciiTheme="majorBidi" w:hAnsiTheme="majorBidi" w:cstheme="majorBidi"/>
          <w:sz w:val="32"/>
          <w:szCs w:val="32"/>
          <w:lang w:eastAsia="ar-SA" w:bidi="ar-LB"/>
        </w:rPr>
        <w:t>0</w:t>
      </w:r>
      <w:r w:rsidR="000106D0">
        <w:rPr>
          <w:rFonts w:asciiTheme="majorBidi" w:hAnsiTheme="majorBidi" w:cstheme="majorBidi"/>
          <w:sz w:val="32"/>
          <w:szCs w:val="32"/>
          <w:lang w:eastAsia="ar-SA" w:bidi="ar-LB"/>
        </w:rPr>
        <w:t>0,000</w:t>
      </w:r>
      <w:r w:rsidR="00DD2A27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/$</w:t>
      </w:r>
      <w:r w:rsidR="00287C66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</w:t>
      </w:r>
      <w:r w:rsidR="00DA7F2E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</w:t>
      </w:r>
      <w:r w:rsidR="00AE5FC9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سبعة وأربعون </w:t>
      </w:r>
      <w:bookmarkStart w:id="0" w:name="_GoBack"/>
      <w:bookmarkEnd w:id="0"/>
      <w:r w:rsidR="00BA4E57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م</w:t>
      </w:r>
      <w:r w:rsidR="00395935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ليو</w:t>
      </w:r>
      <w:r w:rsidR="006F7016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ن </w:t>
      </w:r>
      <w:r w:rsidR="00AC1C15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د</w:t>
      </w:r>
      <w:r w:rsidR="000F6EAC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و</w:t>
      </w:r>
      <w:r w:rsidR="001C5231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ل</w:t>
      </w:r>
      <w:r w:rsidR="00A9785C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ار أميركي</w:t>
      </w:r>
      <w:r w:rsidR="000D6892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</w:t>
      </w:r>
      <w:r w:rsidR="00F8492B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ب</w:t>
      </w:r>
      <w:r w:rsidR="00A9785C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معدل</w:t>
      </w:r>
      <w:r w:rsidR="00DD47F6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</w:t>
      </w:r>
      <w:r w:rsidR="001D5FA6">
        <w:rPr>
          <w:rFonts w:asciiTheme="majorBidi" w:hAnsiTheme="majorBidi" w:cstheme="majorBidi"/>
          <w:sz w:val="32"/>
          <w:szCs w:val="32"/>
          <w:lang w:eastAsia="ar-SA" w:bidi="ar-LB"/>
        </w:rPr>
        <w:t>380</w:t>
      </w:r>
      <w:r w:rsidR="002E6F14">
        <w:rPr>
          <w:rFonts w:asciiTheme="majorBidi" w:hAnsiTheme="majorBidi" w:cstheme="majorBidi"/>
          <w:sz w:val="32"/>
          <w:szCs w:val="32"/>
          <w:lang w:eastAsia="ar-SA" w:bidi="ar-LB"/>
        </w:rPr>
        <w:t>00</w:t>
      </w:r>
      <w:r w:rsidR="004E7198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</w:t>
      </w:r>
      <w:r w:rsidR="006B758C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ل</w:t>
      </w:r>
      <w:r w:rsidR="00F8492B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ي</w:t>
      </w:r>
      <w:r w:rsidR="000D6892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رة</w:t>
      </w:r>
      <w:r w:rsidR="004E7198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لبنانية</w:t>
      </w:r>
      <w:r w:rsidR="000D6892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للدولار الواحد وفقاً لأسعار </w:t>
      </w:r>
      <w:r w:rsidR="00F8492B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صرف</w:t>
      </w:r>
      <w:r w:rsidR="000D6892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</w:t>
      </w:r>
      <w:r w:rsidR="002A2ACE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العمليات </w:t>
      </w:r>
      <w:r w:rsidR="000D6892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التي </w:t>
      </w:r>
      <w:r w:rsidR="0013674F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نُفذت </w:t>
      </w:r>
      <w:r w:rsidR="00D41775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من قبل </w:t>
      </w:r>
      <w:r w:rsidR="008A1B62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المصارف و</w:t>
      </w:r>
      <w:r w:rsidR="005C3CD4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مؤسسات الصرافة</w:t>
      </w:r>
      <w:r w:rsidR="002A2ACE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على المنصة</w:t>
      </w:r>
      <w:r w:rsidR="00DD1C19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.</w:t>
      </w:r>
    </w:p>
    <w:p w:rsidR="00D41775" w:rsidRDefault="00D41775" w:rsidP="00D41775">
      <w:pPr>
        <w:bidi/>
        <w:spacing w:line="120" w:lineRule="auto"/>
        <w:jc w:val="both"/>
        <w:rPr>
          <w:rFonts w:asciiTheme="majorBidi" w:hAnsiTheme="majorBidi" w:cstheme="majorBidi"/>
          <w:sz w:val="32"/>
          <w:szCs w:val="32"/>
          <w:rtl/>
          <w:lang w:eastAsia="ar-SA" w:bidi="ar-LB"/>
        </w:rPr>
      </w:pPr>
    </w:p>
    <w:p w:rsidR="00DD1C19" w:rsidRPr="0013674F" w:rsidRDefault="00DD1C19" w:rsidP="00D41775">
      <w:p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  <w:lang w:eastAsia="ar-SA" w:bidi="ar-LB"/>
        </w:rPr>
      </w:pPr>
      <w:r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على المصارف ومؤسسات الصرافة الإستمرار </w:t>
      </w:r>
      <w:r w:rsidR="00A9785C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ب</w:t>
      </w:r>
      <w:r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تسجيل </w:t>
      </w:r>
      <w:r w:rsidR="00A9785C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كافة</w:t>
      </w:r>
      <w:r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عمليات </w:t>
      </w:r>
      <w:r w:rsidR="006F173B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البيع </w:t>
      </w:r>
      <w:r w:rsidR="00A9785C"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والشراء على منصة </w:t>
      </w:r>
      <w:r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 xml:space="preserve"> "</w:t>
      </w:r>
      <w:proofErr w:type="spellStart"/>
      <w:r w:rsidRPr="0013674F">
        <w:rPr>
          <w:rFonts w:asciiTheme="majorBidi" w:hAnsiTheme="majorBidi" w:cstheme="majorBidi"/>
          <w:sz w:val="32"/>
          <w:szCs w:val="32"/>
          <w:lang w:eastAsia="ar-SA" w:bidi="ar-LB"/>
        </w:rPr>
        <w:t>Sayrafa</w:t>
      </w:r>
      <w:proofErr w:type="spellEnd"/>
      <w:r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" وفقاً للتعاميم الصادرة بهذا الخصوص.</w:t>
      </w:r>
    </w:p>
    <w:p w:rsidR="00A9785C" w:rsidRPr="0013674F" w:rsidRDefault="00A9785C" w:rsidP="00A9785C">
      <w:p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  <w:lang w:eastAsia="ar-SA" w:bidi="ar-LB"/>
        </w:rPr>
      </w:pPr>
    </w:p>
    <w:p w:rsidR="00A9785C" w:rsidRPr="0013674F" w:rsidRDefault="00A9785C" w:rsidP="00A9785C">
      <w:pPr>
        <w:bidi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eastAsia="ar-SA" w:bidi="ar-LB"/>
        </w:rPr>
      </w:pPr>
    </w:p>
    <w:p w:rsidR="00A9785C" w:rsidRPr="0013674F" w:rsidRDefault="00A9785C" w:rsidP="00A9785C">
      <w:pPr>
        <w:bidi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eastAsia="ar-SA" w:bidi="ar-LB"/>
        </w:rPr>
      </w:pPr>
    </w:p>
    <w:p w:rsidR="00A9785C" w:rsidRPr="0013674F" w:rsidRDefault="00A9785C" w:rsidP="00A9785C">
      <w:pPr>
        <w:bidi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eastAsia="ar-SA" w:bidi="ar-LB"/>
        </w:rPr>
      </w:pPr>
    </w:p>
    <w:p w:rsidR="00A9785C" w:rsidRPr="0013674F" w:rsidRDefault="00A9785C" w:rsidP="00A9785C">
      <w:pPr>
        <w:bidi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eastAsia="ar-SA" w:bidi="ar-LB"/>
        </w:rPr>
      </w:pPr>
    </w:p>
    <w:p w:rsidR="00A9785C" w:rsidRPr="0013674F" w:rsidRDefault="00A9785C" w:rsidP="00A9785C">
      <w:pPr>
        <w:bidi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eastAsia="ar-SA" w:bidi="ar-LB"/>
        </w:rPr>
      </w:pPr>
      <w:r w:rsidRPr="0013674F">
        <w:rPr>
          <w:rFonts w:asciiTheme="majorBidi" w:hAnsiTheme="majorBidi" w:cstheme="majorBidi" w:hint="cs"/>
          <w:sz w:val="32"/>
          <w:szCs w:val="32"/>
          <w:rtl/>
          <w:lang w:eastAsia="ar-SA" w:bidi="ar-LB"/>
        </w:rPr>
        <w:t>وحدة الاعلام والعلاقات العامة</w:t>
      </w:r>
    </w:p>
    <w:p w:rsidR="00DD1C19" w:rsidRDefault="00DD1C19" w:rsidP="00DD1C19">
      <w:pPr>
        <w:bidi/>
        <w:jc w:val="both"/>
        <w:rPr>
          <w:rFonts w:asciiTheme="majorBidi" w:hAnsiTheme="majorBidi" w:cstheme="majorBidi"/>
          <w:sz w:val="28"/>
          <w:szCs w:val="28"/>
          <w:rtl/>
          <w:lang w:eastAsia="ar-SA" w:bidi="ar-LB"/>
        </w:rPr>
      </w:pPr>
    </w:p>
    <w:sectPr w:rsidR="00DD1C19" w:rsidSect="001279F1">
      <w:headerReference w:type="first" r:id="rId8"/>
      <w:footerReference w:type="first" r:id="rId9"/>
      <w:type w:val="continuous"/>
      <w:pgSz w:w="11906" w:h="16838" w:code="9"/>
      <w:pgMar w:top="720" w:right="1008" w:bottom="720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1C7" w:rsidRDefault="00AE21C7">
      <w:r>
        <w:separator/>
      </w:r>
    </w:p>
  </w:endnote>
  <w:endnote w:type="continuationSeparator" w:id="0">
    <w:p w:rsidR="00AE21C7" w:rsidRDefault="00AE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48F" w:rsidRDefault="006349C9" w:rsidP="005F544B">
    <w:pPr>
      <w:pStyle w:val="Footer"/>
      <w:bidi/>
      <w:ind w:hanging="851"/>
    </w:pPr>
    <w:r>
      <w:rPr>
        <w:noProof/>
      </w:rPr>
      <w:drawing>
        <wp:inline distT="0" distB="0" distL="0" distR="0" wp14:anchorId="0C9B4A7B" wp14:editId="3C850CC7">
          <wp:extent cx="7477125" cy="485775"/>
          <wp:effectExtent l="0" t="0" r="9525" b="9525"/>
          <wp:docPr id="6" name="Picture 6" descr="ARABIC-FOR-HAS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ABIC-FOR-HAS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71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1C7" w:rsidRDefault="00AE21C7">
      <w:r>
        <w:separator/>
      </w:r>
    </w:p>
  </w:footnote>
  <w:footnote w:type="continuationSeparator" w:id="0">
    <w:p w:rsidR="00AE21C7" w:rsidRDefault="00AE2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087" w:rsidRDefault="00835087" w:rsidP="00835087">
    <w:pPr>
      <w:pStyle w:val="Header"/>
      <w:tabs>
        <w:tab w:val="clear" w:pos="4320"/>
        <w:tab w:val="clear" w:pos="8640"/>
      </w:tabs>
      <w:bidi/>
      <w:ind w:left="4" w:right="8520"/>
      <w:rPr>
        <w:rtl/>
      </w:rPr>
    </w:pPr>
  </w:p>
  <w:p w:rsidR="00835087" w:rsidRDefault="00835087" w:rsidP="00835087">
    <w:pPr>
      <w:pStyle w:val="Header"/>
      <w:tabs>
        <w:tab w:val="clear" w:pos="4320"/>
        <w:tab w:val="clear" w:pos="8640"/>
      </w:tabs>
      <w:bidi/>
      <w:ind w:left="4" w:right="8520"/>
      <w:rPr>
        <w:rtl/>
      </w:rPr>
    </w:pPr>
  </w:p>
  <w:p w:rsidR="00E6448F" w:rsidRDefault="006349C9" w:rsidP="00835087">
    <w:pPr>
      <w:pStyle w:val="Header"/>
      <w:tabs>
        <w:tab w:val="clear" w:pos="4320"/>
        <w:tab w:val="clear" w:pos="8640"/>
      </w:tabs>
      <w:bidi/>
      <w:ind w:left="4" w:right="8520"/>
    </w:pPr>
    <w:r>
      <w:rPr>
        <w:noProof/>
      </w:rPr>
      <w:drawing>
        <wp:inline distT="0" distB="0" distL="0" distR="0" wp14:anchorId="4B5CC87E" wp14:editId="4184541A">
          <wp:extent cx="1335024" cy="1728216"/>
          <wp:effectExtent l="0" t="0" r="0" b="5715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75" t="40138" r="75775"/>
                  <a:stretch>
                    <a:fillRect/>
                  </a:stretch>
                </pic:blipFill>
                <pic:spPr bwMode="auto">
                  <a:xfrm>
                    <a:off x="0" y="0"/>
                    <a:ext cx="1335024" cy="1728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4D3"/>
    <w:multiLevelType w:val="hybridMultilevel"/>
    <w:tmpl w:val="02BEA0F2"/>
    <w:lvl w:ilvl="0" w:tplc="E380617A">
      <w:numFmt w:val="bullet"/>
      <w:lvlText w:val="-"/>
      <w:lvlJc w:val="left"/>
      <w:pPr>
        <w:ind w:left="720" w:hanging="360"/>
      </w:pPr>
      <w:rPr>
        <w:rFonts w:ascii="Arial" w:eastAsia="MS ??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E0B29"/>
    <w:multiLevelType w:val="hybridMultilevel"/>
    <w:tmpl w:val="3A0648C8"/>
    <w:lvl w:ilvl="0" w:tplc="44B43248">
      <w:start w:val="1"/>
      <w:numFmt w:val="decimal"/>
      <w:lvlText w:val="%1-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67BE4359"/>
    <w:multiLevelType w:val="hybridMultilevel"/>
    <w:tmpl w:val="A948B986"/>
    <w:lvl w:ilvl="0" w:tplc="CAD853E4">
      <w:numFmt w:val="bullet"/>
      <w:lvlText w:val="-"/>
      <w:lvlJc w:val="left"/>
      <w:pPr>
        <w:ind w:left="377" w:hanging="360"/>
      </w:pPr>
      <w:rPr>
        <w:rFonts w:ascii="Arial" w:eastAsia="MS ??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1A"/>
    <w:rsid w:val="000000B1"/>
    <w:rsid w:val="00000303"/>
    <w:rsid w:val="00000622"/>
    <w:rsid w:val="00006566"/>
    <w:rsid w:val="00007E55"/>
    <w:rsid w:val="0001062C"/>
    <w:rsid w:val="000106D0"/>
    <w:rsid w:val="00010AD6"/>
    <w:rsid w:val="00010E64"/>
    <w:rsid w:val="00011A46"/>
    <w:rsid w:val="00017C21"/>
    <w:rsid w:val="00017D44"/>
    <w:rsid w:val="000265CF"/>
    <w:rsid w:val="00033C67"/>
    <w:rsid w:val="000365A3"/>
    <w:rsid w:val="00037209"/>
    <w:rsid w:val="000373ED"/>
    <w:rsid w:val="000375D1"/>
    <w:rsid w:val="00037AE3"/>
    <w:rsid w:val="00041219"/>
    <w:rsid w:val="000418C3"/>
    <w:rsid w:val="00045882"/>
    <w:rsid w:val="000465EF"/>
    <w:rsid w:val="00053D5B"/>
    <w:rsid w:val="0005484A"/>
    <w:rsid w:val="00062087"/>
    <w:rsid w:val="00063C2F"/>
    <w:rsid w:val="00065C10"/>
    <w:rsid w:val="00065E9F"/>
    <w:rsid w:val="00070BE1"/>
    <w:rsid w:val="00071DE2"/>
    <w:rsid w:val="0007211A"/>
    <w:rsid w:val="00081951"/>
    <w:rsid w:val="00082B5D"/>
    <w:rsid w:val="00091383"/>
    <w:rsid w:val="00091C19"/>
    <w:rsid w:val="000927B6"/>
    <w:rsid w:val="0009461C"/>
    <w:rsid w:val="0009577A"/>
    <w:rsid w:val="000A33A1"/>
    <w:rsid w:val="000A7A1B"/>
    <w:rsid w:val="000B10E7"/>
    <w:rsid w:val="000B59D0"/>
    <w:rsid w:val="000B714A"/>
    <w:rsid w:val="000B781C"/>
    <w:rsid w:val="000C5BF9"/>
    <w:rsid w:val="000D0F45"/>
    <w:rsid w:val="000D6892"/>
    <w:rsid w:val="000E1EE3"/>
    <w:rsid w:val="000E2F99"/>
    <w:rsid w:val="000E3103"/>
    <w:rsid w:val="000E328D"/>
    <w:rsid w:val="000E40F5"/>
    <w:rsid w:val="000E46DC"/>
    <w:rsid w:val="000E4D48"/>
    <w:rsid w:val="000F02D3"/>
    <w:rsid w:val="000F3C09"/>
    <w:rsid w:val="000F4D99"/>
    <w:rsid w:val="000F619B"/>
    <w:rsid w:val="000F6EAC"/>
    <w:rsid w:val="00101794"/>
    <w:rsid w:val="001039EF"/>
    <w:rsid w:val="001055CF"/>
    <w:rsid w:val="00105F44"/>
    <w:rsid w:val="001064A5"/>
    <w:rsid w:val="0010706E"/>
    <w:rsid w:val="00107CFF"/>
    <w:rsid w:val="00110F47"/>
    <w:rsid w:val="00113543"/>
    <w:rsid w:val="00113BFD"/>
    <w:rsid w:val="0011431B"/>
    <w:rsid w:val="00117A80"/>
    <w:rsid w:val="001218A9"/>
    <w:rsid w:val="00121A6C"/>
    <w:rsid w:val="00121D22"/>
    <w:rsid w:val="00123BD6"/>
    <w:rsid w:val="00126F8A"/>
    <w:rsid w:val="001279F1"/>
    <w:rsid w:val="00133DA5"/>
    <w:rsid w:val="00133DED"/>
    <w:rsid w:val="0013654C"/>
    <w:rsid w:val="0013674F"/>
    <w:rsid w:val="0014184A"/>
    <w:rsid w:val="00142556"/>
    <w:rsid w:val="00144F8F"/>
    <w:rsid w:val="0014652C"/>
    <w:rsid w:val="0014759D"/>
    <w:rsid w:val="001478A1"/>
    <w:rsid w:val="00150CED"/>
    <w:rsid w:val="00151B95"/>
    <w:rsid w:val="0015262B"/>
    <w:rsid w:val="00153360"/>
    <w:rsid w:val="00162CB2"/>
    <w:rsid w:val="00163BE1"/>
    <w:rsid w:val="00170C19"/>
    <w:rsid w:val="00172D45"/>
    <w:rsid w:val="001751A9"/>
    <w:rsid w:val="00177F76"/>
    <w:rsid w:val="00181364"/>
    <w:rsid w:val="001852E1"/>
    <w:rsid w:val="001852F2"/>
    <w:rsid w:val="00185607"/>
    <w:rsid w:val="00186BCE"/>
    <w:rsid w:val="00194157"/>
    <w:rsid w:val="00194E54"/>
    <w:rsid w:val="001A00A1"/>
    <w:rsid w:val="001A0902"/>
    <w:rsid w:val="001A42B0"/>
    <w:rsid w:val="001B05A7"/>
    <w:rsid w:val="001B122D"/>
    <w:rsid w:val="001B48C7"/>
    <w:rsid w:val="001C1F6F"/>
    <w:rsid w:val="001C1FA8"/>
    <w:rsid w:val="001C31C5"/>
    <w:rsid w:val="001C402F"/>
    <w:rsid w:val="001C4ECB"/>
    <w:rsid w:val="001C5231"/>
    <w:rsid w:val="001D0613"/>
    <w:rsid w:val="001D52F5"/>
    <w:rsid w:val="001D57F2"/>
    <w:rsid w:val="001D5871"/>
    <w:rsid w:val="001D5FA6"/>
    <w:rsid w:val="001D714F"/>
    <w:rsid w:val="001E2114"/>
    <w:rsid w:val="001E2718"/>
    <w:rsid w:val="001E4D66"/>
    <w:rsid w:val="001E5637"/>
    <w:rsid w:val="001F0E23"/>
    <w:rsid w:val="001F3276"/>
    <w:rsid w:val="001F7A3B"/>
    <w:rsid w:val="0020644E"/>
    <w:rsid w:val="00210A6E"/>
    <w:rsid w:val="00211CE3"/>
    <w:rsid w:val="00211DB0"/>
    <w:rsid w:val="0021405A"/>
    <w:rsid w:val="002177C6"/>
    <w:rsid w:val="00220161"/>
    <w:rsid w:val="0022098F"/>
    <w:rsid w:val="00221BE4"/>
    <w:rsid w:val="00222164"/>
    <w:rsid w:val="00222A47"/>
    <w:rsid w:val="002232F9"/>
    <w:rsid w:val="00223473"/>
    <w:rsid w:val="002239A1"/>
    <w:rsid w:val="002269D6"/>
    <w:rsid w:val="00227A45"/>
    <w:rsid w:val="00232F65"/>
    <w:rsid w:val="00232F74"/>
    <w:rsid w:val="002342A2"/>
    <w:rsid w:val="00235805"/>
    <w:rsid w:val="00241355"/>
    <w:rsid w:val="00241C72"/>
    <w:rsid w:val="00242CF4"/>
    <w:rsid w:val="00246689"/>
    <w:rsid w:val="00247FA3"/>
    <w:rsid w:val="00252B17"/>
    <w:rsid w:val="00253752"/>
    <w:rsid w:val="00261395"/>
    <w:rsid w:val="00267B68"/>
    <w:rsid w:val="002731C3"/>
    <w:rsid w:val="0027492F"/>
    <w:rsid w:val="00274E40"/>
    <w:rsid w:val="00274FAA"/>
    <w:rsid w:val="0027642A"/>
    <w:rsid w:val="00281903"/>
    <w:rsid w:val="0028590D"/>
    <w:rsid w:val="002861C0"/>
    <w:rsid w:val="00286C0C"/>
    <w:rsid w:val="00287C66"/>
    <w:rsid w:val="002927D1"/>
    <w:rsid w:val="0029351A"/>
    <w:rsid w:val="0029422F"/>
    <w:rsid w:val="00294F89"/>
    <w:rsid w:val="00295522"/>
    <w:rsid w:val="002A227D"/>
    <w:rsid w:val="002A2AC5"/>
    <w:rsid w:val="002A2ACE"/>
    <w:rsid w:val="002A4237"/>
    <w:rsid w:val="002A6123"/>
    <w:rsid w:val="002B4FC5"/>
    <w:rsid w:val="002B6EBE"/>
    <w:rsid w:val="002B76BC"/>
    <w:rsid w:val="002C19CE"/>
    <w:rsid w:val="002C6B49"/>
    <w:rsid w:val="002C74F7"/>
    <w:rsid w:val="002D4838"/>
    <w:rsid w:val="002D5B01"/>
    <w:rsid w:val="002E3634"/>
    <w:rsid w:val="002E3968"/>
    <w:rsid w:val="002E3C07"/>
    <w:rsid w:val="002E515D"/>
    <w:rsid w:val="002E5370"/>
    <w:rsid w:val="002E6652"/>
    <w:rsid w:val="002E6BC1"/>
    <w:rsid w:val="002E6F14"/>
    <w:rsid w:val="002F18CC"/>
    <w:rsid w:val="002F419B"/>
    <w:rsid w:val="002F5DF2"/>
    <w:rsid w:val="003008EC"/>
    <w:rsid w:val="00302E1A"/>
    <w:rsid w:val="003048CF"/>
    <w:rsid w:val="003066FC"/>
    <w:rsid w:val="00307927"/>
    <w:rsid w:val="00307994"/>
    <w:rsid w:val="00311241"/>
    <w:rsid w:val="003122DB"/>
    <w:rsid w:val="00312EEB"/>
    <w:rsid w:val="00317119"/>
    <w:rsid w:val="00321098"/>
    <w:rsid w:val="003212B9"/>
    <w:rsid w:val="0032355D"/>
    <w:rsid w:val="00325D49"/>
    <w:rsid w:val="00332273"/>
    <w:rsid w:val="003339CE"/>
    <w:rsid w:val="00333F05"/>
    <w:rsid w:val="003348E2"/>
    <w:rsid w:val="0033499D"/>
    <w:rsid w:val="00335E3B"/>
    <w:rsid w:val="00336685"/>
    <w:rsid w:val="0033759D"/>
    <w:rsid w:val="003401BA"/>
    <w:rsid w:val="003438AD"/>
    <w:rsid w:val="00350816"/>
    <w:rsid w:val="00352C2F"/>
    <w:rsid w:val="00353030"/>
    <w:rsid w:val="0035379A"/>
    <w:rsid w:val="003540DE"/>
    <w:rsid w:val="003550BD"/>
    <w:rsid w:val="003576FB"/>
    <w:rsid w:val="00357A01"/>
    <w:rsid w:val="003611A1"/>
    <w:rsid w:val="0036199C"/>
    <w:rsid w:val="003631DB"/>
    <w:rsid w:val="003666D0"/>
    <w:rsid w:val="003669AF"/>
    <w:rsid w:val="003669FF"/>
    <w:rsid w:val="00367201"/>
    <w:rsid w:val="0036765E"/>
    <w:rsid w:val="00367D35"/>
    <w:rsid w:val="00370870"/>
    <w:rsid w:val="00370CBB"/>
    <w:rsid w:val="00377440"/>
    <w:rsid w:val="00382C4B"/>
    <w:rsid w:val="00382C77"/>
    <w:rsid w:val="003835CE"/>
    <w:rsid w:val="00384D00"/>
    <w:rsid w:val="0039061A"/>
    <w:rsid w:val="003929B7"/>
    <w:rsid w:val="00393C39"/>
    <w:rsid w:val="00395935"/>
    <w:rsid w:val="00395EE1"/>
    <w:rsid w:val="00396B7E"/>
    <w:rsid w:val="003A09CA"/>
    <w:rsid w:val="003A0CA6"/>
    <w:rsid w:val="003A3BF8"/>
    <w:rsid w:val="003A4173"/>
    <w:rsid w:val="003A5A8F"/>
    <w:rsid w:val="003B1014"/>
    <w:rsid w:val="003C1343"/>
    <w:rsid w:val="003C1C19"/>
    <w:rsid w:val="003C478A"/>
    <w:rsid w:val="003C66CE"/>
    <w:rsid w:val="003C66FF"/>
    <w:rsid w:val="003C6B24"/>
    <w:rsid w:val="003C6B5A"/>
    <w:rsid w:val="003E0623"/>
    <w:rsid w:val="003E20C4"/>
    <w:rsid w:val="003E2F53"/>
    <w:rsid w:val="003E4CFE"/>
    <w:rsid w:val="003E6137"/>
    <w:rsid w:val="003E6991"/>
    <w:rsid w:val="003F1298"/>
    <w:rsid w:val="003F240D"/>
    <w:rsid w:val="003F3A3D"/>
    <w:rsid w:val="003F6802"/>
    <w:rsid w:val="00400630"/>
    <w:rsid w:val="00413F30"/>
    <w:rsid w:val="004225C0"/>
    <w:rsid w:val="004250F3"/>
    <w:rsid w:val="00430618"/>
    <w:rsid w:val="00430FC4"/>
    <w:rsid w:val="00431517"/>
    <w:rsid w:val="00431CBF"/>
    <w:rsid w:val="00432F16"/>
    <w:rsid w:val="00434D47"/>
    <w:rsid w:val="0044032A"/>
    <w:rsid w:val="00440C33"/>
    <w:rsid w:val="00442861"/>
    <w:rsid w:val="00442B06"/>
    <w:rsid w:val="00452A67"/>
    <w:rsid w:val="004561A5"/>
    <w:rsid w:val="0046184B"/>
    <w:rsid w:val="00461D65"/>
    <w:rsid w:val="00464740"/>
    <w:rsid w:val="00470924"/>
    <w:rsid w:val="00473AC7"/>
    <w:rsid w:val="004756CE"/>
    <w:rsid w:val="0047657E"/>
    <w:rsid w:val="00477287"/>
    <w:rsid w:val="004816E2"/>
    <w:rsid w:val="00481E8B"/>
    <w:rsid w:val="00491286"/>
    <w:rsid w:val="00495E10"/>
    <w:rsid w:val="004A0CEB"/>
    <w:rsid w:val="004A16E1"/>
    <w:rsid w:val="004A4F93"/>
    <w:rsid w:val="004A5D63"/>
    <w:rsid w:val="004A6D46"/>
    <w:rsid w:val="004A7B79"/>
    <w:rsid w:val="004C0D37"/>
    <w:rsid w:val="004C3ECC"/>
    <w:rsid w:val="004C46AD"/>
    <w:rsid w:val="004C4EEE"/>
    <w:rsid w:val="004C751F"/>
    <w:rsid w:val="004C7946"/>
    <w:rsid w:val="004D0A5B"/>
    <w:rsid w:val="004D4172"/>
    <w:rsid w:val="004D5934"/>
    <w:rsid w:val="004D5C9D"/>
    <w:rsid w:val="004E28D3"/>
    <w:rsid w:val="004E2CDD"/>
    <w:rsid w:val="004E38D2"/>
    <w:rsid w:val="004E399A"/>
    <w:rsid w:val="004E4F3B"/>
    <w:rsid w:val="004E695D"/>
    <w:rsid w:val="004E7198"/>
    <w:rsid w:val="004E74E5"/>
    <w:rsid w:val="004F1073"/>
    <w:rsid w:val="004F38B1"/>
    <w:rsid w:val="004F5255"/>
    <w:rsid w:val="004F7CE5"/>
    <w:rsid w:val="005009E8"/>
    <w:rsid w:val="005020D5"/>
    <w:rsid w:val="00507A73"/>
    <w:rsid w:val="00510AED"/>
    <w:rsid w:val="005136FC"/>
    <w:rsid w:val="00513D0C"/>
    <w:rsid w:val="005157CD"/>
    <w:rsid w:val="00520B72"/>
    <w:rsid w:val="005266F3"/>
    <w:rsid w:val="00526BB2"/>
    <w:rsid w:val="005301C4"/>
    <w:rsid w:val="00530C26"/>
    <w:rsid w:val="00531223"/>
    <w:rsid w:val="00531922"/>
    <w:rsid w:val="00531F10"/>
    <w:rsid w:val="00532C92"/>
    <w:rsid w:val="005344A3"/>
    <w:rsid w:val="00535C75"/>
    <w:rsid w:val="00540C2F"/>
    <w:rsid w:val="0054299E"/>
    <w:rsid w:val="00544E85"/>
    <w:rsid w:val="0054526C"/>
    <w:rsid w:val="00546609"/>
    <w:rsid w:val="00546A6D"/>
    <w:rsid w:val="00552559"/>
    <w:rsid w:val="005526CF"/>
    <w:rsid w:val="0055602F"/>
    <w:rsid w:val="00557D22"/>
    <w:rsid w:val="005644F4"/>
    <w:rsid w:val="00564BEA"/>
    <w:rsid w:val="00567946"/>
    <w:rsid w:val="00572745"/>
    <w:rsid w:val="0057356F"/>
    <w:rsid w:val="00573A35"/>
    <w:rsid w:val="00574374"/>
    <w:rsid w:val="00575870"/>
    <w:rsid w:val="00577A4C"/>
    <w:rsid w:val="005827F9"/>
    <w:rsid w:val="00584077"/>
    <w:rsid w:val="00592F2C"/>
    <w:rsid w:val="00592F69"/>
    <w:rsid w:val="005B16B5"/>
    <w:rsid w:val="005B394F"/>
    <w:rsid w:val="005B6961"/>
    <w:rsid w:val="005B7691"/>
    <w:rsid w:val="005C0694"/>
    <w:rsid w:val="005C3CD4"/>
    <w:rsid w:val="005C6B20"/>
    <w:rsid w:val="005D16BE"/>
    <w:rsid w:val="005D1D7D"/>
    <w:rsid w:val="005D1E22"/>
    <w:rsid w:val="005D46FE"/>
    <w:rsid w:val="005D5B12"/>
    <w:rsid w:val="005D5F92"/>
    <w:rsid w:val="005E1481"/>
    <w:rsid w:val="005E2286"/>
    <w:rsid w:val="005E42BB"/>
    <w:rsid w:val="005F42FC"/>
    <w:rsid w:val="005F4D50"/>
    <w:rsid w:val="005F544B"/>
    <w:rsid w:val="005F66EB"/>
    <w:rsid w:val="005F7F2E"/>
    <w:rsid w:val="0060104C"/>
    <w:rsid w:val="00602517"/>
    <w:rsid w:val="00603B5F"/>
    <w:rsid w:val="00604173"/>
    <w:rsid w:val="00606A79"/>
    <w:rsid w:val="00610490"/>
    <w:rsid w:val="00616B3A"/>
    <w:rsid w:val="00616DF4"/>
    <w:rsid w:val="00617216"/>
    <w:rsid w:val="00623C18"/>
    <w:rsid w:val="00623C6C"/>
    <w:rsid w:val="00626208"/>
    <w:rsid w:val="00627549"/>
    <w:rsid w:val="00627D0B"/>
    <w:rsid w:val="006304CA"/>
    <w:rsid w:val="00633202"/>
    <w:rsid w:val="006349C9"/>
    <w:rsid w:val="00636248"/>
    <w:rsid w:val="00636581"/>
    <w:rsid w:val="006377A6"/>
    <w:rsid w:val="006418A7"/>
    <w:rsid w:val="00642DE4"/>
    <w:rsid w:val="00642E52"/>
    <w:rsid w:val="00645D3F"/>
    <w:rsid w:val="00650248"/>
    <w:rsid w:val="0065104A"/>
    <w:rsid w:val="00653298"/>
    <w:rsid w:val="00653890"/>
    <w:rsid w:val="006607D2"/>
    <w:rsid w:val="006610C3"/>
    <w:rsid w:val="006618FD"/>
    <w:rsid w:val="00663513"/>
    <w:rsid w:val="00666826"/>
    <w:rsid w:val="006669A8"/>
    <w:rsid w:val="0066798E"/>
    <w:rsid w:val="0067076C"/>
    <w:rsid w:val="00671090"/>
    <w:rsid w:val="006712BF"/>
    <w:rsid w:val="0067213A"/>
    <w:rsid w:val="00672196"/>
    <w:rsid w:val="00672827"/>
    <w:rsid w:val="00674899"/>
    <w:rsid w:val="006755D1"/>
    <w:rsid w:val="00677140"/>
    <w:rsid w:val="006800AC"/>
    <w:rsid w:val="00680791"/>
    <w:rsid w:val="00682730"/>
    <w:rsid w:val="00682D5D"/>
    <w:rsid w:val="0069051B"/>
    <w:rsid w:val="006908CC"/>
    <w:rsid w:val="00690E80"/>
    <w:rsid w:val="0069670A"/>
    <w:rsid w:val="00696A23"/>
    <w:rsid w:val="00696D30"/>
    <w:rsid w:val="006A54B4"/>
    <w:rsid w:val="006A56CA"/>
    <w:rsid w:val="006A6060"/>
    <w:rsid w:val="006B1609"/>
    <w:rsid w:val="006B3999"/>
    <w:rsid w:val="006B758C"/>
    <w:rsid w:val="006C1EA1"/>
    <w:rsid w:val="006C38FF"/>
    <w:rsid w:val="006C3C0F"/>
    <w:rsid w:val="006C5848"/>
    <w:rsid w:val="006E74BF"/>
    <w:rsid w:val="006E7781"/>
    <w:rsid w:val="006F0FB7"/>
    <w:rsid w:val="006F1483"/>
    <w:rsid w:val="006F173B"/>
    <w:rsid w:val="006F3500"/>
    <w:rsid w:val="006F7016"/>
    <w:rsid w:val="006F7392"/>
    <w:rsid w:val="0070672E"/>
    <w:rsid w:val="00722FA9"/>
    <w:rsid w:val="0072332F"/>
    <w:rsid w:val="00726D8E"/>
    <w:rsid w:val="00726F34"/>
    <w:rsid w:val="00730790"/>
    <w:rsid w:val="00731BE3"/>
    <w:rsid w:val="00731E81"/>
    <w:rsid w:val="007321F4"/>
    <w:rsid w:val="00733574"/>
    <w:rsid w:val="00740B79"/>
    <w:rsid w:val="00742963"/>
    <w:rsid w:val="00745C75"/>
    <w:rsid w:val="0074775F"/>
    <w:rsid w:val="0074789E"/>
    <w:rsid w:val="00750BB2"/>
    <w:rsid w:val="00756F1D"/>
    <w:rsid w:val="00757349"/>
    <w:rsid w:val="007618A1"/>
    <w:rsid w:val="00761E23"/>
    <w:rsid w:val="00773597"/>
    <w:rsid w:val="00774AF7"/>
    <w:rsid w:val="00776246"/>
    <w:rsid w:val="007773AB"/>
    <w:rsid w:val="007809A2"/>
    <w:rsid w:val="00783842"/>
    <w:rsid w:val="00786F25"/>
    <w:rsid w:val="007900CE"/>
    <w:rsid w:val="007924F6"/>
    <w:rsid w:val="0079336A"/>
    <w:rsid w:val="00793E9D"/>
    <w:rsid w:val="00795A54"/>
    <w:rsid w:val="007A10C4"/>
    <w:rsid w:val="007A2B08"/>
    <w:rsid w:val="007A6DEC"/>
    <w:rsid w:val="007B3FB9"/>
    <w:rsid w:val="007B679C"/>
    <w:rsid w:val="007B745A"/>
    <w:rsid w:val="007C1677"/>
    <w:rsid w:val="007C1793"/>
    <w:rsid w:val="007C1ADD"/>
    <w:rsid w:val="007D2880"/>
    <w:rsid w:val="007D3FC6"/>
    <w:rsid w:val="007D77A4"/>
    <w:rsid w:val="007E240E"/>
    <w:rsid w:val="007E2BF9"/>
    <w:rsid w:val="007E350F"/>
    <w:rsid w:val="007E4DF3"/>
    <w:rsid w:val="007E5E21"/>
    <w:rsid w:val="007E5E88"/>
    <w:rsid w:val="007E6E3C"/>
    <w:rsid w:val="007F0262"/>
    <w:rsid w:val="007F754A"/>
    <w:rsid w:val="00800064"/>
    <w:rsid w:val="00801990"/>
    <w:rsid w:val="00802878"/>
    <w:rsid w:val="00802DEA"/>
    <w:rsid w:val="00803744"/>
    <w:rsid w:val="00803969"/>
    <w:rsid w:val="008041DB"/>
    <w:rsid w:val="008060A9"/>
    <w:rsid w:val="008064B1"/>
    <w:rsid w:val="00806DCD"/>
    <w:rsid w:val="0081198C"/>
    <w:rsid w:val="00816071"/>
    <w:rsid w:val="008240A2"/>
    <w:rsid w:val="00825179"/>
    <w:rsid w:val="0082632A"/>
    <w:rsid w:val="00826A50"/>
    <w:rsid w:val="00830A21"/>
    <w:rsid w:val="008323D3"/>
    <w:rsid w:val="00832B2A"/>
    <w:rsid w:val="0083416B"/>
    <w:rsid w:val="00835087"/>
    <w:rsid w:val="00835D8D"/>
    <w:rsid w:val="00840204"/>
    <w:rsid w:val="008409D4"/>
    <w:rsid w:val="00840A47"/>
    <w:rsid w:val="008436C0"/>
    <w:rsid w:val="00843CCC"/>
    <w:rsid w:val="0084606F"/>
    <w:rsid w:val="00853686"/>
    <w:rsid w:val="0085425C"/>
    <w:rsid w:val="008542C1"/>
    <w:rsid w:val="00856ADE"/>
    <w:rsid w:val="008615BD"/>
    <w:rsid w:val="00866210"/>
    <w:rsid w:val="00867207"/>
    <w:rsid w:val="00873BCA"/>
    <w:rsid w:val="008754FC"/>
    <w:rsid w:val="00876FD2"/>
    <w:rsid w:val="008802E5"/>
    <w:rsid w:val="00883F1C"/>
    <w:rsid w:val="00887DA4"/>
    <w:rsid w:val="00887E1A"/>
    <w:rsid w:val="00892D8C"/>
    <w:rsid w:val="008936CD"/>
    <w:rsid w:val="00893FF5"/>
    <w:rsid w:val="008977E3"/>
    <w:rsid w:val="008A1B62"/>
    <w:rsid w:val="008A5251"/>
    <w:rsid w:val="008B0194"/>
    <w:rsid w:val="008B12DE"/>
    <w:rsid w:val="008B3CC8"/>
    <w:rsid w:val="008B401B"/>
    <w:rsid w:val="008B42C1"/>
    <w:rsid w:val="008B6282"/>
    <w:rsid w:val="008B6C43"/>
    <w:rsid w:val="008C0FB9"/>
    <w:rsid w:val="008C5A10"/>
    <w:rsid w:val="008C5F5C"/>
    <w:rsid w:val="008C7293"/>
    <w:rsid w:val="008D404B"/>
    <w:rsid w:val="008D4574"/>
    <w:rsid w:val="008D50CC"/>
    <w:rsid w:val="008D6933"/>
    <w:rsid w:val="008D764F"/>
    <w:rsid w:val="008E4AEA"/>
    <w:rsid w:val="008F1DD5"/>
    <w:rsid w:val="008F2361"/>
    <w:rsid w:val="008F3CD7"/>
    <w:rsid w:val="008F7FB8"/>
    <w:rsid w:val="00901AA5"/>
    <w:rsid w:val="009025FF"/>
    <w:rsid w:val="00904900"/>
    <w:rsid w:val="009059BA"/>
    <w:rsid w:val="00907CE6"/>
    <w:rsid w:val="00912171"/>
    <w:rsid w:val="00912C4C"/>
    <w:rsid w:val="00915667"/>
    <w:rsid w:val="00917303"/>
    <w:rsid w:val="0092038C"/>
    <w:rsid w:val="00920F14"/>
    <w:rsid w:val="00922F4F"/>
    <w:rsid w:val="00931AE0"/>
    <w:rsid w:val="00934F03"/>
    <w:rsid w:val="00937777"/>
    <w:rsid w:val="00940479"/>
    <w:rsid w:val="009426CB"/>
    <w:rsid w:val="00942845"/>
    <w:rsid w:val="0095429A"/>
    <w:rsid w:val="00954A2A"/>
    <w:rsid w:val="00955959"/>
    <w:rsid w:val="009579BA"/>
    <w:rsid w:val="00961174"/>
    <w:rsid w:val="0096430E"/>
    <w:rsid w:val="00972707"/>
    <w:rsid w:val="00976017"/>
    <w:rsid w:val="00976E6C"/>
    <w:rsid w:val="009801E7"/>
    <w:rsid w:val="00981D39"/>
    <w:rsid w:val="00982A03"/>
    <w:rsid w:val="0098631E"/>
    <w:rsid w:val="009875AF"/>
    <w:rsid w:val="00990739"/>
    <w:rsid w:val="00992A7D"/>
    <w:rsid w:val="009948E5"/>
    <w:rsid w:val="00997E3C"/>
    <w:rsid w:val="009A42DF"/>
    <w:rsid w:val="009A4868"/>
    <w:rsid w:val="009A5E34"/>
    <w:rsid w:val="009A6B13"/>
    <w:rsid w:val="009B12F0"/>
    <w:rsid w:val="009B2F6C"/>
    <w:rsid w:val="009B48A6"/>
    <w:rsid w:val="009B77D7"/>
    <w:rsid w:val="009C232B"/>
    <w:rsid w:val="009D0FB7"/>
    <w:rsid w:val="009D132C"/>
    <w:rsid w:val="009E08F2"/>
    <w:rsid w:val="009E238A"/>
    <w:rsid w:val="009E5A56"/>
    <w:rsid w:val="009F0FF4"/>
    <w:rsid w:val="009F21F1"/>
    <w:rsid w:val="009F283C"/>
    <w:rsid w:val="009F320C"/>
    <w:rsid w:val="009F431C"/>
    <w:rsid w:val="009F5A30"/>
    <w:rsid w:val="009F72B5"/>
    <w:rsid w:val="00A00E3B"/>
    <w:rsid w:val="00A03477"/>
    <w:rsid w:val="00A0363C"/>
    <w:rsid w:val="00A1377D"/>
    <w:rsid w:val="00A156A5"/>
    <w:rsid w:val="00A20F93"/>
    <w:rsid w:val="00A21BA9"/>
    <w:rsid w:val="00A22B48"/>
    <w:rsid w:val="00A23724"/>
    <w:rsid w:val="00A24395"/>
    <w:rsid w:val="00A25F88"/>
    <w:rsid w:val="00A327D0"/>
    <w:rsid w:val="00A32F90"/>
    <w:rsid w:val="00A3306B"/>
    <w:rsid w:val="00A34349"/>
    <w:rsid w:val="00A36BD0"/>
    <w:rsid w:val="00A4241A"/>
    <w:rsid w:val="00A45EBA"/>
    <w:rsid w:val="00A50D0A"/>
    <w:rsid w:val="00A54774"/>
    <w:rsid w:val="00A55875"/>
    <w:rsid w:val="00A560E2"/>
    <w:rsid w:val="00A65D22"/>
    <w:rsid w:val="00A67676"/>
    <w:rsid w:val="00A7045F"/>
    <w:rsid w:val="00A70EED"/>
    <w:rsid w:val="00A73F26"/>
    <w:rsid w:val="00A82730"/>
    <w:rsid w:val="00A82C98"/>
    <w:rsid w:val="00A834BD"/>
    <w:rsid w:val="00A848F2"/>
    <w:rsid w:val="00A84F6E"/>
    <w:rsid w:val="00A855C3"/>
    <w:rsid w:val="00A86E4C"/>
    <w:rsid w:val="00A86E9F"/>
    <w:rsid w:val="00A87751"/>
    <w:rsid w:val="00A91382"/>
    <w:rsid w:val="00A91D56"/>
    <w:rsid w:val="00A926A4"/>
    <w:rsid w:val="00A93EE7"/>
    <w:rsid w:val="00A944BC"/>
    <w:rsid w:val="00A952B6"/>
    <w:rsid w:val="00A9785C"/>
    <w:rsid w:val="00AA0951"/>
    <w:rsid w:val="00AA1801"/>
    <w:rsid w:val="00AA1E3A"/>
    <w:rsid w:val="00AA2C88"/>
    <w:rsid w:val="00AA40C7"/>
    <w:rsid w:val="00AA4332"/>
    <w:rsid w:val="00AA5292"/>
    <w:rsid w:val="00AB51C6"/>
    <w:rsid w:val="00AC143F"/>
    <w:rsid w:val="00AC1B81"/>
    <w:rsid w:val="00AC1C15"/>
    <w:rsid w:val="00AC78EC"/>
    <w:rsid w:val="00AD2F80"/>
    <w:rsid w:val="00AD49C8"/>
    <w:rsid w:val="00AD7684"/>
    <w:rsid w:val="00AE0D8C"/>
    <w:rsid w:val="00AE21C7"/>
    <w:rsid w:val="00AE2E11"/>
    <w:rsid w:val="00AE3AE1"/>
    <w:rsid w:val="00AE3EA0"/>
    <w:rsid w:val="00AE48C9"/>
    <w:rsid w:val="00AE4F98"/>
    <w:rsid w:val="00AE5383"/>
    <w:rsid w:val="00AE5568"/>
    <w:rsid w:val="00AE5FC9"/>
    <w:rsid w:val="00AE71CA"/>
    <w:rsid w:val="00AF0445"/>
    <w:rsid w:val="00AF6307"/>
    <w:rsid w:val="00AF7EED"/>
    <w:rsid w:val="00B04DC5"/>
    <w:rsid w:val="00B05076"/>
    <w:rsid w:val="00B0660F"/>
    <w:rsid w:val="00B100CE"/>
    <w:rsid w:val="00B11CE1"/>
    <w:rsid w:val="00B1239E"/>
    <w:rsid w:val="00B13244"/>
    <w:rsid w:val="00B14037"/>
    <w:rsid w:val="00B22872"/>
    <w:rsid w:val="00B22905"/>
    <w:rsid w:val="00B22FEE"/>
    <w:rsid w:val="00B254A6"/>
    <w:rsid w:val="00B308D2"/>
    <w:rsid w:val="00B334C2"/>
    <w:rsid w:val="00B33C8B"/>
    <w:rsid w:val="00B41DA0"/>
    <w:rsid w:val="00B4361F"/>
    <w:rsid w:val="00B44F62"/>
    <w:rsid w:val="00B4507B"/>
    <w:rsid w:val="00B50903"/>
    <w:rsid w:val="00B533DC"/>
    <w:rsid w:val="00B53B23"/>
    <w:rsid w:val="00B54346"/>
    <w:rsid w:val="00B550D3"/>
    <w:rsid w:val="00B5569E"/>
    <w:rsid w:val="00B5688D"/>
    <w:rsid w:val="00B57BC9"/>
    <w:rsid w:val="00B60EE5"/>
    <w:rsid w:val="00B625DE"/>
    <w:rsid w:val="00B653C6"/>
    <w:rsid w:val="00B67536"/>
    <w:rsid w:val="00B7297A"/>
    <w:rsid w:val="00B737B1"/>
    <w:rsid w:val="00B751F9"/>
    <w:rsid w:val="00B86FA5"/>
    <w:rsid w:val="00B875FC"/>
    <w:rsid w:val="00B9171F"/>
    <w:rsid w:val="00B92754"/>
    <w:rsid w:val="00B947C3"/>
    <w:rsid w:val="00BA0777"/>
    <w:rsid w:val="00BA0D9D"/>
    <w:rsid w:val="00BA32DC"/>
    <w:rsid w:val="00BA47F9"/>
    <w:rsid w:val="00BA4E57"/>
    <w:rsid w:val="00BA55BC"/>
    <w:rsid w:val="00BB2539"/>
    <w:rsid w:val="00BB2FA7"/>
    <w:rsid w:val="00BB3448"/>
    <w:rsid w:val="00BB651C"/>
    <w:rsid w:val="00BB6F44"/>
    <w:rsid w:val="00BC6E52"/>
    <w:rsid w:val="00BD1469"/>
    <w:rsid w:val="00BD3564"/>
    <w:rsid w:val="00BD4898"/>
    <w:rsid w:val="00BD5217"/>
    <w:rsid w:val="00BD6421"/>
    <w:rsid w:val="00BE09A5"/>
    <w:rsid w:val="00BF10D9"/>
    <w:rsid w:val="00BF2A31"/>
    <w:rsid w:val="00BF3DFA"/>
    <w:rsid w:val="00BF455D"/>
    <w:rsid w:val="00BF4D3C"/>
    <w:rsid w:val="00BF61E5"/>
    <w:rsid w:val="00BF6A0D"/>
    <w:rsid w:val="00C008A1"/>
    <w:rsid w:val="00C008F1"/>
    <w:rsid w:val="00C0167E"/>
    <w:rsid w:val="00C01CD1"/>
    <w:rsid w:val="00C05C60"/>
    <w:rsid w:val="00C10F86"/>
    <w:rsid w:val="00C12119"/>
    <w:rsid w:val="00C12BDC"/>
    <w:rsid w:val="00C1338D"/>
    <w:rsid w:val="00C1352F"/>
    <w:rsid w:val="00C141B3"/>
    <w:rsid w:val="00C21527"/>
    <w:rsid w:val="00C2257B"/>
    <w:rsid w:val="00C24426"/>
    <w:rsid w:val="00C269C9"/>
    <w:rsid w:val="00C279D1"/>
    <w:rsid w:val="00C307C1"/>
    <w:rsid w:val="00C31748"/>
    <w:rsid w:val="00C31B66"/>
    <w:rsid w:val="00C341E9"/>
    <w:rsid w:val="00C36688"/>
    <w:rsid w:val="00C36A67"/>
    <w:rsid w:val="00C424C6"/>
    <w:rsid w:val="00C4434D"/>
    <w:rsid w:val="00C53A38"/>
    <w:rsid w:val="00C60850"/>
    <w:rsid w:val="00C726F2"/>
    <w:rsid w:val="00C737DD"/>
    <w:rsid w:val="00C75D6F"/>
    <w:rsid w:val="00C76401"/>
    <w:rsid w:val="00C765A5"/>
    <w:rsid w:val="00C80851"/>
    <w:rsid w:val="00C80BF2"/>
    <w:rsid w:val="00C815A2"/>
    <w:rsid w:val="00C8600A"/>
    <w:rsid w:val="00C86D50"/>
    <w:rsid w:val="00C96319"/>
    <w:rsid w:val="00CA371B"/>
    <w:rsid w:val="00CB1727"/>
    <w:rsid w:val="00CB1FB9"/>
    <w:rsid w:val="00CB3D5B"/>
    <w:rsid w:val="00CB3EC6"/>
    <w:rsid w:val="00CB5171"/>
    <w:rsid w:val="00CB5788"/>
    <w:rsid w:val="00CC050D"/>
    <w:rsid w:val="00CC0A72"/>
    <w:rsid w:val="00CD4C72"/>
    <w:rsid w:val="00CD5979"/>
    <w:rsid w:val="00CD5FD8"/>
    <w:rsid w:val="00CD69DE"/>
    <w:rsid w:val="00CD798A"/>
    <w:rsid w:val="00CE3CD8"/>
    <w:rsid w:val="00CE5B47"/>
    <w:rsid w:val="00CE6560"/>
    <w:rsid w:val="00CE6926"/>
    <w:rsid w:val="00CF1FD6"/>
    <w:rsid w:val="00CF34BB"/>
    <w:rsid w:val="00CF4F41"/>
    <w:rsid w:val="00CF6BC6"/>
    <w:rsid w:val="00D01B36"/>
    <w:rsid w:val="00D0274A"/>
    <w:rsid w:val="00D02C57"/>
    <w:rsid w:val="00D03168"/>
    <w:rsid w:val="00D07F20"/>
    <w:rsid w:val="00D149A9"/>
    <w:rsid w:val="00D204DA"/>
    <w:rsid w:val="00D25CD7"/>
    <w:rsid w:val="00D30605"/>
    <w:rsid w:val="00D33AC6"/>
    <w:rsid w:val="00D372A5"/>
    <w:rsid w:val="00D411A3"/>
    <w:rsid w:val="00D41775"/>
    <w:rsid w:val="00D41C53"/>
    <w:rsid w:val="00D42ED9"/>
    <w:rsid w:val="00D4756E"/>
    <w:rsid w:val="00D47C7C"/>
    <w:rsid w:val="00D5075B"/>
    <w:rsid w:val="00D50A30"/>
    <w:rsid w:val="00D51795"/>
    <w:rsid w:val="00D537C4"/>
    <w:rsid w:val="00D542F1"/>
    <w:rsid w:val="00D55407"/>
    <w:rsid w:val="00D610C3"/>
    <w:rsid w:val="00D636C1"/>
    <w:rsid w:val="00D65E3B"/>
    <w:rsid w:val="00D70D9C"/>
    <w:rsid w:val="00D753CF"/>
    <w:rsid w:val="00D76411"/>
    <w:rsid w:val="00D76834"/>
    <w:rsid w:val="00D76F0F"/>
    <w:rsid w:val="00D773FB"/>
    <w:rsid w:val="00D82B60"/>
    <w:rsid w:val="00D83F6D"/>
    <w:rsid w:val="00D845E6"/>
    <w:rsid w:val="00D8596B"/>
    <w:rsid w:val="00D903B3"/>
    <w:rsid w:val="00D95394"/>
    <w:rsid w:val="00DA0D5A"/>
    <w:rsid w:val="00DA34DE"/>
    <w:rsid w:val="00DA631F"/>
    <w:rsid w:val="00DA7F2E"/>
    <w:rsid w:val="00DB13D8"/>
    <w:rsid w:val="00DB2E63"/>
    <w:rsid w:val="00DB5628"/>
    <w:rsid w:val="00DC33E8"/>
    <w:rsid w:val="00DC4377"/>
    <w:rsid w:val="00DC7552"/>
    <w:rsid w:val="00DD1C19"/>
    <w:rsid w:val="00DD279B"/>
    <w:rsid w:val="00DD2A27"/>
    <w:rsid w:val="00DD47F6"/>
    <w:rsid w:val="00DE0BCE"/>
    <w:rsid w:val="00DE1009"/>
    <w:rsid w:val="00DE3AF2"/>
    <w:rsid w:val="00DE48B8"/>
    <w:rsid w:val="00DE7806"/>
    <w:rsid w:val="00DF029F"/>
    <w:rsid w:val="00DF2255"/>
    <w:rsid w:val="00DF24D3"/>
    <w:rsid w:val="00DF4AFB"/>
    <w:rsid w:val="00DF4B27"/>
    <w:rsid w:val="00DF4E0D"/>
    <w:rsid w:val="00DF6C1E"/>
    <w:rsid w:val="00DF6EA1"/>
    <w:rsid w:val="00DF77F9"/>
    <w:rsid w:val="00E000AB"/>
    <w:rsid w:val="00E01B03"/>
    <w:rsid w:val="00E021A6"/>
    <w:rsid w:val="00E024E5"/>
    <w:rsid w:val="00E02E55"/>
    <w:rsid w:val="00E07D23"/>
    <w:rsid w:val="00E10191"/>
    <w:rsid w:val="00E1126E"/>
    <w:rsid w:val="00E13025"/>
    <w:rsid w:val="00E14436"/>
    <w:rsid w:val="00E157BE"/>
    <w:rsid w:val="00E16CFB"/>
    <w:rsid w:val="00E17B2E"/>
    <w:rsid w:val="00E24F96"/>
    <w:rsid w:val="00E2598F"/>
    <w:rsid w:val="00E267F5"/>
    <w:rsid w:val="00E31F19"/>
    <w:rsid w:val="00E346E1"/>
    <w:rsid w:val="00E347C3"/>
    <w:rsid w:val="00E35575"/>
    <w:rsid w:val="00E35DB5"/>
    <w:rsid w:val="00E43D68"/>
    <w:rsid w:val="00E44296"/>
    <w:rsid w:val="00E44DB6"/>
    <w:rsid w:val="00E45715"/>
    <w:rsid w:val="00E50AC4"/>
    <w:rsid w:val="00E5629B"/>
    <w:rsid w:val="00E56EE9"/>
    <w:rsid w:val="00E61BA1"/>
    <w:rsid w:val="00E63AD9"/>
    <w:rsid w:val="00E63CB5"/>
    <w:rsid w:val="00E6448F"/>
    <w:rsid w:val="00E64718"/>
    <w:rsid w:val="00E7030B"/>
    <w:rsid w:val="00E7111F"/>
    <w:rsid w:val="00E720E1"/>
    <w:rsid w:val="00E7287A"/>
    <w:rsid w:val="00E72DE3"/>
    <w:rsid w:val="00E73AB2"/>
    <w:rsid w:val="00E73CD0"/>
    <w:rsid w:val="00E74137"/>
    <w:rsid w:val="00E74C48"/>
    <w:rsid w:val="00E74DA1"/>
    <w:rsid w:val="00E753CF"/>
    <w:rsid w:val="00E80B9A"/>
    <w:rsid w:val="00E80FAB"/>
    <w:rsid w:val="00E83251"/>
    <w:rsid w:val="00E8519A"/>
    <w:rsid w:val="00E86C85"/>
    <w:rsid w:val="00E87D41"/>
    <w:rsid w:val="00E87E9E"/>
    <w:rsid w:val="00E91E15"/>
    <w:rsid w:val="00E933FD"/>
    <w:rsid w:val="00E941B5"/>
    <w:rsid w:val="00E96187"/>
    <w:rsid w:val="00E97635"/>
    <w:rsid w:val="00E97686"/>
    <w:rsid w:val="00EA0BC2"/>
    <w:rsid w:val="00EA106A"/>
    <w:rsid w:val="00EA363D"/>
    <w:rsid w:val="00EA3CE1"/>
    <w:rsid w:val="00EA425C"/>
    <w:rsid w:val="00EA4622"/>
    <w:rsid w:val="00EA6954"/>
    <w:rsid w:val="00EB3271"/>
    <w:rsid w:val="00EB754E"/>
    <w:rsid w:val="00EB7D6F"/>
    <w:rsid w:val="00EC1DDB"/>
    <w:rsid w:val="00EC2C7A"/>
    <w:rsid w:val="00EC3BA2"/>
    <w:rsid w:val="00EC5566"/>
    <w:rsid w:val="00EC6646"/>
    <w:rsid w:val="00EC7B95"/>
    <w:rsid w:val="00ED1780"/>
    <w:rsid w:val="00ED1FBE"/>
    <w:rsid w:val="00ED25D6"/>
    <w:rsid w:val="00ED5D22"/>
    <w:rsid w:val="00ED6F7B"/>
    <w:rsid w:val="00EE06C9"/>
    <w:rsid w:val="00EE074C"/>
    <w:rsid w:val="00EE11C3"/>
    <w:rsid w:val="00EE262A"/>
    <w:rsid w:val="00EE4E58"/>
    <w:rsid w:val="00EF4BF3"/>
    <w:rsid w:val="00EF504E"/>
    <w:rsid w:val="00F00943"/>
    <w:rsid w:val="00F011F5"/>
    <w:rsid w:val="00F030CB"/>
    <w:rsid w:val="00F04F62"/>
    <w:rsid w:val="00F10F6E"/>
    <w:rsid w:val="00F117D1"/>
    <w:rsid w:val="00F11872"/>
    <w:rsid w:val="00F1363F"/>
    <w:rsid w:val="00F14866"/>
    <w:rsid w:val="00F16A53"/>
    <w:rsid w:val="00F240D4"/>
    <w:rsid w:val="00F24E54"/>
    <w:rsid w:val="00F258A7"/>
    <w:rsid w:val="00F259C1"/>
    <w:rsid w:val="00F26CB7"/>
    <w:rsid w:val="00F30A03"/>
    <w:rsid w:val="00F30C5C"/>
    <w:rsid w:val="00F31FEA"/>
    <w:rsid w:val="00F342A6"/>
    <w:rsid w:val="00F3443F"/>
    <w:rsid w:val="00F372FD"/>
    <w:rsid w:val="00F3732E"/>
    <w:rsid w:val="00F41FE8"/>
    <w:rsid w:val="00F42AAE"/>
    <w:rsid w:val="00F446CA"/>
    <w:rsid w:val="00F471B0"/>
    <w:rsid w:val="00F509D1"/>
    <w:rsid w:val="00F600CB"/>
    <w:rsid w:val="00F60659"/>
    <w:rsid w:val="00F61718"/>
    <w:rsid w:val="00F61A6E"/>
    <w:rsid w:val="00F63A70"/>
    <w:rsid w:val="00F65920"/>
    <w:rsid w:val="00F707FF"/>
    <w:rsid w:val="00F7095A"/>
    <w:rsid w:val="00F77A10"/>
    <w:rsid w:val="00F83BD4"/>
    <w:rsid w:val="00F8492B"/>
    <w:rsid w:val="00F873A0"/>
    <w:rsid w:val="00F91011"/>
    <w:rsid w:val="00F92A41"/>
    <w:rsid w:val="00F9466A"/>
    <w:rsid w:val="00F947D6"/>
    <w:rsid w:val="00F97C65"/>
    <w:rsid w:val="00FA0A44"/>
    <w:rsid w:val="00FA2197"/>
    <w:rsid w:val="00FA5339"/>
    <w:rsid w:val="00FA742E"/>
    <w:rsid w:val="00FB76C9"/>
    <w:rsid w:val="00FC4826"/>
    <w:rsid w:val="00FC53FB"/>
    <w:rsid w:val="00FC76F8"/>
    <w:rsid w:val="00FD38CC"/>
    <w:rsid w:val="00FD5751"/>
    <w:rsid w:val="00FE04A8"/>
    <w:rsid w:val="00FE1AD3"/>
    <w:rsid w:val="00FE3AE7"/>
    <w:rsid w:val="00FE7F4D"/>
    <w:rsid w:val="00FF0387"/>
    <w:rsid w:val="00FF24A3"/>
    <w:rsid w:val="00FF396B"/>
    <w:rsid w:val="00FF4A71"/>
    <w:rsid w:val="00FF5D85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C72A4F"/>
  <w15:docId w15:val="{199881F8-BD54-4EC2-AAE4-769DA492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E3B"/>
    <w:rPr>
      <w:rFonts w:ascii="Cambria" w:eastAsia="MS ??" w:hAnsi="Cambria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35E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Cambria" w:eastAsia="MS ??" w:hAnsi="Cambria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335E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Cambria" w:eastAsia="MS ??" w:hAnsi="Cambria" w:cs="Arial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5E3B"/>
    <w:rPr>
      <w:rFonts w:ascii="Lucida Grande" w:hAnsi="Lucida Grande" w:cs="Times New Roman"/>
    </w:rPr>
  </w:style>
  <w:style w:type="character" w:customStyle="1" w:styleId="DocumentMapChar">
    <w:name w:val="Document Map Char"/>
    <w:link w:val="DocumentMap"/>
    <w:uiPriority w:val="99"/>
    <w:locked/>
    <w:rsid w:val="00335E3B"/>
    <w:rPr>
      <w:rFonts w:ascii="Lucida Grande" w:eastAsia="MS ??" w:hAnsi="Lucida Grande"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642E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642E52"/>
    <w:rPr>
      <w:rFonts w:ascii="Tahoma" w:eastAsia="MS ??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Desktop\templates\Arabi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016B1-16D2-4B85-91EF-8F359480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Arabic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 de l’Unité / Direction</vt:lpstr>
    </vt:vector>
  </TitlesOfParts>
  <Company>BDL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l’Unité / Direction</dc:title>
  <dc:creator>admin</dc:creator>
  <cp:lastModifiedBy>Suzan Kalakech</cp:lastModifiedBy>
  <cp:revision>3</cp:revision>
  <cp:lastPrinted>2022-04-20T14:27:00Z</cp:lastPrinted>
  <dcterms:created xsi:type="dcterms:W3CDTF">2023-01-31T16:04:00Z</dcterms:created>
  <dcterms:modified xsi:type="dcterms:W3CDTF">2023-01-31T16:05:00Z</dcterms:modified>
</cp:coreProperties>
</file>